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4" o:title="A4_Artboard 02 copy" recolor="t" type="frame"/>
    </v:background>
  </w:background>
  <w:body>
    <w:p w14:paraId="38642112" w14:textId="77777777" w:rsidR="00433A17" w:rsidRPr="00685903" w:rsidRDefault="00E25C71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  <w:vertAlign w:val="subscript"/>
        </w:rPr>
      </w:pPr>
      <w:r w:rsidRPr="00685903">
        <w:rPr>
          <w:rFonts w:ascii="Calibri Light" w:hAnsi="Calibri Light" w:cs="Calibri Light"/>
          <w:sz w:val="24"/>
          <w:szCs w:val="24"/>
          <w:vertAlign w:val="subscript"/>
        </w:rPr>
        <w:tab/>
      </w:r>
    </w:p>
    <w:p w14:paraId="74557E70" w14:textId="77777777" w:rsidR="00732614" w:rsidRPr="00685903" w:rsidRDefault="00732614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  <w:vertAlign w:val="subscript"/>
        </w:rPr>
      </w:pPr>
    </w:p>
    <w:p w14:paraId="0EE072CC" w14:textId="77777777" w:rsidR="00732614" w:rsidRPr="00685903" w:rsidRDefault="00732614" w:rsidP="00E25C71">
      <w:pPr>
        <w:tabs>
          <w:tab w:val="left" w:pos="3630"/>
        </w:tabs>
        <w:rPr>
          <w:rFonts w:ascii="Calibri Light" w:hAnsi="Calibri Light" w:cs="Calibri Light"/>
          <w:sz w:val="24"/>
          <w:szCs w:val="24"/>
          <w:vertAlign w:val="subscript"/>
        </w:rPr>
      </w:pPr>
    </w:p>
    <w:p w14:paraId="53A0A2FF" w14:textId="7A7A86D6" w:rsidR="003A3F19" w:rsidRPr="00685903" w:rsidRDefault="00840B05" w:rsidP="00840B05">
      <w:pPr>
        <w:tabs>
          <w:tab w:val="left" w:pos="4820"/>
        </w:tabs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  <w:lang w:val="en-US"/>
        </w:rPr>
        <w:tab/>
      </w:r>
      <w:r w:rsidR="003A3F19" w:rsidRPr="00685903">
        <w:rPr>
          <w:rFonts w:ascii="Calibri Light" w:hAnsi="Calibri Light" w:cs="Calibri Light"/>
          <w:b/>
          <w:bCs/>
          <w:sz w:val="24"/>
          <w:szCs w:val="24"/>
        </w:rPr>
        <w:t xml:space="preserve">ДО </w:t>
      </w:r>
    </w:p>
    <w:p w14:paraId="5499F4E4" w14:textId="40B980CE" w:rsidR="003A3F19" w:rsidRPr="00685903" w:rsidRDefault="00840B05" w:rsidP="00840B05">
      <w:pPr>
        <w:tabs>
          <w:tab w:val="left" w:pos="4820"/>
        </w:tabs>
        <w:spacing w:after="0" w:line="240" w:lineRule="auto"/>
        <w:ind w:left="4248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  <w:lang w:val="en-US"/>
        </w:rPr>
        <w:tab/>
      </w:r>
      <w:r w:rsidR="003A3F19" w:rsidRPr="00685903">
        <w:rPr>
          <w:rFonts w:ascii="Calibri Light" w:hAnsi="Calibri Light" w:cs="Calibri Light"/>
          <w:b/>
          <w:bCs/>
          <w:sz w:val="24"/>
          <w:szCs w:val="24"/>
        </w:rPr>
        <w:t>РЪКОВОДИТЕЛЯ НА ПРОЕКТ „</w:t>
      </w:r>
      <w:r w:rsidR="003A3F19" w:rsidRPr="00685903">
        <w:rPr>
          <w:rFonts w:ascii="Calibri Light" w:hAnsi="Calibri Light" w:cs="Calibri Light"/>
          <w:b/>
          <w:bCs/>
          <w:sz w:val="24"/>
          <w:szCs w:val="24"/>
          <w:lang w:val="de-DE"/>
        </w:rPr>
        <w:t>TWIN</w:t>
      </w:r>
      <w:r w:rsidR="003A3F19" w:rsidRPr="00685903">
        <w:rPr>
          <w:rFonts w:ascii="Calibri Light" w:hAnsi="Calibri Light" w:cs="Calibri Light"/>
          <w:b/>
          <w:bCs/>
          <w:sz w:val="24"/>
          <w:szCs w:val="24"/>
        </w:rPr>
        <w:t>4</w:t>
      </w:r>
      <w:r w:rsidR="003A3F19" w:rsidRPr="00685903">
        <w:rPr>
          <w:rFonts w:ascii="Calibri Light" w:hAnsi="Calibri Light" w:cs="Calibri Light"/>
          <w:b/>
          <w:bCs/>
          <w:sz w:val="24"/>
          <w:szCs w:val="24"/>
          <w:lang w:val="de-DE"/>
        </w:rPr>
        <w:t>ECO</w:t>
      </w:r>
      <w:r w:rsidR="003A3F19" w:rsidRPr="00685903">
        <w:rPr>
          <w:rFonts w:ascii="Calibri Light" w:hAnsi="Calibri Light" w:cs="Calibri Light"/>
          <w:b/>
          <w:bCs/>
          <w:sz w:val="24"/>
          <w:szCs w:val="24"/>
        </w:rPr>
        <w:t>“</w:t>
      </w:r>
    </w:p>
    <w:p w14:paraId="3154AA04" w14:textId="3EC59C44" w:rsidR="003A3F19" w:rsidRPr="00685903" w:rsidRDefault="00840B05" w:rsidP="00840B05">
      <w:pPr>
        <w:tabs>
          <w:tab w:val="left" w:pos="4820"/>
        </w:tabs>
        <w:spacing w:after="0" w:line="240" w:lineRule="auto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  <w:lang w:val="en-US"/>
        </w:rPr>
        <w:tab/>
      </w:r>
      <w:r w:rsidR="003A3F19" w:rsidRPr="00685903">
        <w:rPr>
          <w:rFonts w:ascii="Calibri Light" w:hAnsi="Calibri Light" w:cs="Calibri Light"/>
          <w:b/>
          <w:bCs/>
          <w:sz w:val="24"/>
          <w:szCs w:val="24"/>
        </w:rPr>
        <w:t xml:space="preserve">ДОЦ. Д-Р АТАНАС ГЕОРГИЕВ </w:t>
      </w:r>
    </w:p>
    <w:p w14:paraId="180B3778" w14:textId="77777777" w:rsidR="003A3F19" w:rsidRPr="00685903" w:rsidRDefault="003A3F19" w:rsidP="003A3F19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015BAC2C" w14:textId="77777777" w:rsidR="003A3F19" w:rsidRPr="00685903" w:rsidRDefault="003A3F19" w:rsidP="003A3F19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34E8C297" w14:textId="77777777" w:rsidR="003A3F19" w:rsidRPr="00685903" w:rsidRDefault="003A3F19" w:rsidP="003A3F19">
      <w:pPr>
        <w:spacing w:after="0" w:line="240" w:lineRule="auto"/>
        <w:jc w:val="right"/>
        <w:rPr>
          <w:rFonts w:ascii="Calibri Light" w:hAnsi="Calibri Light" w:cs="Calibri Light"/>
          <w:sz w:val="24"/>
          <w:szCs w:val="24"/>
        </w:rPr>
      </w:pPr>
    </w:p>
    <w:p w14:paraId="607DF3F2" w14:textId="26FF0EB6" w:rsidR="003A3F19" w:rsidRPr="00685903" w:rsidRDefault="002D72EF" w:rsidP="003A3F19">
      <w:pPr>
        <w:spacing w:after="0"/>
        <w:jc w:val="center"/>
        <w:rPr>
          <w:rFonts w:ascii="Calibri Light" w:hAnsi="Calibri Light" w:cs="Calibri Light"/>
          <w:b/>
          <w:bCs/>
          <w:sz w:val="36"/>
          <w:szCs w:val="36"/>
        </w:rPr>
      </w:pPr>
      <w:r>
        <w:rPr>
          <w:rFonts w:ascii="Calibri Light" w:hAnsi="Calibri Light" w:cs="Calibri Light"/>
          <w:b/>
          <w:bCs/>
          <w:sz w:val="36"/>
          <w:szCs w:val="36"/>
        </w:rPr>
        <w:t xml:space="preserve">З </w:t>
      </w:r>
      <w:r w:rsidR="003A3F19" w:rsidRPr="00685903">
        <w:rPr>
          <w:rFonts w:ascii="Calibri Light" w:hAnsi="Calibri Light" w:cs="Calibri Light"/>
          <w:b/>
          <w:bCs/>
          <w:sz w:val="36"/>
          <w:szCs w:val="36"/>
        </w:rPr>
        <w:t>А</w:t>
      </w:r>
      <w:r>
        <w:rPr>
          <w:rFonts w:ascii="Calibri Light" w:hAnsi="Calibri Light" w:cs="Calibri Light"/>
          <w:b/>
          <w:bCs/>
          <w:sz w:val="36"/>
          <w:szCs w:val="36"/>
        </w:rPr>
        <w:t xml:space="preserve"> Я В Л Е Н И Е</w:t>
      </w:r>
    </w:p>
    <w:p w14:paraId="5B046F21" w14:textId="77777777" w:rsidR="003A3F19" w:rsidRPr="00685903" w:rsidRDefault="003A3F19" w:rsidP="003A3F19">
      <w:pPr>
        <w:spacing w:after="0"/>
        <w:jc w:val="center"/>
        <w:rPr>
          <w:rFonts w:ascii="Calibri Light" w:hAnsi="Calibri Light" w:cs="Calibri Light"/>
          <w:b/>
          <w:bCs/>
          <w:sz w:val="24"/>
          <w:szCs w:val="24"/>
        </w:rPr>
      </w:pPr>
    </w:p>
    <w:p w14:paraId="54282FD6" w14:textId="77777777" w:rsidR="003A3F19" w:rsidRPr="00685903" w:rsidRDefault="003A3F19" w:rsidP="003A3F19">
      <w:pPr>
        <w:pStyle w:val="FreeForm"/>
        <w:rPr>
          <w:rFonts w:ascii="Calibri Light" w:hAnsi="Calibri Light" w:cs="Calibri Light"/>
          <w:sz w:val="24"/>
          <w:szCs w:val="24"/>
          <w:lang w:val="bg-BG"/>
        </w:rPr>
      </w:pPr>
      <w:r w:rsidRPr="00685903">
        <w:rPr>
          <w:rFonts w:ascii="Calibri Light" w:hAnsi="Calibri Light" w:cs="Calibri Light"/>
          <w:sz w:val="24"/>
          <w:szCs w:val="24"/>
          <w:lang w:val="bg-BG"/>
        </w:rPr>
        <w:t>От  ………………………………………………………………………………………………………………..………………………..,</w:t>
      </w:r>
    </w:p>
    <w:p w14:paraId="24BFFF55" w14:textId="77777777" w:rsidR="003A3F19" w:rsidRPr="00685903" w:rsidRDefault="003A3F19" w:rsidP="003A3F19">
      <w:pPr>
        <w:spacing w:after="0" w:line="240" w:lineRule="auto"/>
        <w:ind w:left="2880" w:firstLine="720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</w:rPr>
        <w:t>/име, презиме, фамилия/</w:t>
      </w:r>
    </w:p>
    <w:p w14:paraId="74B32A81" w14:textId="77777777" w:rsidR="003A3F19" w:rsidRPr="00685903" w:rsidRDefault="003A3F19" w:rsidP="003A3F19">
      <w:pPr>
        <w:spacing w:after="0" w:line="240" w:lineRule="auto"/>
        <w:ind w:left="720" w:firstLine="720"/>
        <w:rPr>
          <w:rFonts w:ascii="Calibri Light" w:hAnsi="Calibri Light" w:cs="Calibri Light"/>
          <w:sz w:val="24"/>
          <w:szCs w:val="24"/>
        </w:rPr>
      </w:pPr>
    </w:p>
    <w:p w14:paraId="187293C6" w14:textId="77777777" w:rsidR="003A3F19" w:rsidRPr="00685903" w:rsidRDefault="003A3F19" w:rsidP="003A3F19">
      <w:pPr>
        <w:pStyle w:val="FreeForm"/>
        <w:spacing w:line="360" w:lineRule="auto"/>
        <w:rPr>
          <w:rFonts w:ascii="Calibri Light" w:hAnsi="Calibri Light" w:cs="Calibri Light"/>
          <w:sz w:val="24"/>
          <w:szCs w:val="24"/>
          <w:lang w:val="bg-BG"/>
        </w:rPr>
      </w:pPr>
      <w:r w:rsidRPr="00685903">
        <w:rPr>
          <w:rFonts w:ascii="Calibri Light" w:hAnsi="Calibri Light" w:cs="Calibri Light"/>
          <w:sz w:val="24"/>
          <w:szCs w:val="24"/>
          <w:lang w:val="bg-BG"/>
        </w:rPr>
        <w:t>с ЕГН …………..……, лична карта № …….………, издадена на ……..…..…. от МВР …………..…….……., постоянен адрес …………..……………..………………………..……………………………………………………………….</w:t>
      </w:r>
    </w:p>
    <w:p w14:paraId="7E9BBE9C" w14:textId="77777777" w:rsidR="00A44B0B" w:rsidRPr="00685903" w:rsidRDefault="00A44B0B" w:rsidP="003A3F19">
      <w:pPr>
        <w:pStyle w:val="FreeForm"/>
        <w:spacing w:line="360" w:lineRule="auto"/>
        <w:rPr>
          <w:rFonts w:ascii="Calibri Light" w:hAnsi="Calibri Light" w:cs="Calibri Light"/>
          <w:b/>
          <w:bCs/>
          <w:sz w:val="24"/>
          <w:szCs w:val="24"/>
          <w:lang w:val="bg-BG"/>
        </w:rPr>
      </w:pPr>
      <w:r w:rsidRPr="00685903">
        <w:rPr>
          <w:rFonts w:ascii="Calibri Light" w:hAnsi="Calibri Light" w:cs="Calibri Light"/>
          <w:sz w:val="24"/>
          <w:szCs w:val="24"/>
          <w:lang w:val="bg-BG"/>
        </w:rPr>
        <w:t>e-</w:t>
      </w:r>
      <w:r w:rsidRPr="00685903">
        <w:rPr>
          <w:rFonts w:ascii="Calibri Light" w:hAnsi="Calibri Light" w:cs="Calibri Light"/>
          <w:sz w:val="24"/>
          <w:szCs w:val="24"/>
          <w:lang w:val="de-DE"/>
        </w:rPr>
        <w:t>mail</w:t>
      </w:r>
      <w:r w:rsidRPr="00685903">
        <w:rPr>
          <w:rFonts w:ascii="Calibri Light" w:hAnsi="Calibri Light" w:cs="Calibri Light"/>
          <w:sz w:val="24"/>
          <w:szCs w:val="24"/>
          <w:lang w:val="bg-BG"/>
        </w:rPr>
        <w:t xml:space="preserve"> ………………………………………….., мобилен телефон ………………………………………………………….</w:t>
      </w:r>
    </w:p>
    <w:p w14:paraId="37EC62E7" w14:textId="77777777" w:rsidR="003A3F19" w:rsidRPr="00685903" w:rsidRDefault="003A3F19" w:rsidP="003A3F19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29B180E" w14:textId="77777777" w:rsidR="003A3F19" w:rsidRPr="00685903" w:rsidRDefault="003A3F19" w:rsidP="003A3F19">
      <w:pPr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 w:rsidRPr="00685903">
        <w:rPr>
          <w:rFonts w:ascii="Calibri Light" w:hAnsi="Calibri Light" w:cs="Calibri Light"/>
          <w:b/>
          <w:bCs/>
          <w:sz w:val="24"/>
          <w:szCs w:val="24"/>
        </w:rPr>
        <w:t>Банкова сметка:</w:t>
      </w:r>
    </w:p>
    <w:tbl>
      <w:tblPr>
        <w:tblW w:w="9349" w:type="dxa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258"/>
        <w:gridCol w:w="7091"/>
      </w:tblGrid>
      <w:tr w:rsidR="003A3F19" w:rsidRPr="00685903" w14:paraId="59048C6C" w14:textId="77777777" w:rsidTr="00A07192">
        <w:trPr>
          <w:cantSplit/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F6864A" w14:textId="77777777" w:rsidR="003A3F19" w:rsidRPr="00685903" w:rsidRDefault="003A3F19" w:rsidP="003A3F1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685903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Обслужваща банка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A7704" w14:textId="77777777" w:rsidR="003A3F19" w:rsidRPr="00685903" w:rsidRDefault="003A3F19" w:rsidP="009A0B6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A07192" w:rsidRPr="00685903" w14:paraId="14829F6B" w14:textId="77777777" w:rsidTr="00A07192">
        <w:trPr>
          <w:cantSplit/>
          <w:trHeight w:val="56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BFF60" w14:textId="77777777" w:rsidR="00A07192" w:rsidRPr="00685903" w:rsidRDefault="00A07192" w:rsidP="003A3F1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  <w:lang w:val="en-US"/>
              </w:rPr>
            </w:pPr>
            <w:r w:rsidRPr="00685903">
              <w:rPr>
                <w:rFonts w:ascii="Calibri Light" w:hAnsi="Calibri Light" w:cs="Calibri Light"/>
                <w:b/>
                <w:bCs/>
                <w:sz w:val="24"/>
                <w:szCs w:val="24"/>
                <w:lang w:val="en-US"/>
              </w:rPr>
              <w:t>IBAN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D0CE2D" w14:textId="77777777" w:rsidR="00A07192" w:rsidRPr="00685903" w:rsidRDefault="00A07192" w:rsidP="009A0B6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722A8424" w14:textId="77777777" w:rsidR="003A3F19" w:rsidRPr="00685903" w:rsidRDefault="003A3F19" w:rsidP="003A3F19">
      <w:pPr>
        <w:rPr>
          <w:rFonts w:ascii="Calibri Light" w:hAnsi="Calibri Light" w:cs="Calibri Light"/>
          <w:sz w:val="24"/>
          <w:szCs w:val="24"/>
        </w:rPr>
      </w:pPr>
    </w:p>
    <w:p w14:paraId="641C42BA" w14:textId="77777777" w:rsidR="003A3F19" w:rsidRPr="00685903" w:rsidRDefault="003A3F19" w:rsidP="003A3F19">
      <w:pPr>
        <w:jc w:val="both"/>
        <w:rPr>
          <w:rFonts w:ascii="Calibri Light" w:hAnsi="Calibri Light" w:cs="Calibri Light"/>
          <w:b/>
          <w:bCs/>
          <w:sz w:val="24"/>
          <w:szCs w:val="24"/>
          <w:lang w:val="en-US"/>
        </w:rPr>
      </w:pPr>
      <w:r w:rsidRPr="00685903">
        <w:rPr>
          <w:rFonts w:ascii="Calibri Light" w:hAnsi="Calibri Light" w:cs="Calibri Light"/>
          <w:sz w:val="24"/>
          <w:szCs w:val="24"/>
          <w:lang w:val="en-US"/>
        </w:rPr>
        <w:tab/>
      </w:r>
      <w:r w:rsidRPr="00685903">
        <w:rPr>
          <w:rFonts w:ascii="Calibri Light" w:hAnsi="Calibri Light" w:cs="Calibri Light"/>
          <w:b/>
          <w:bCs/>
          <w:sz w:val="24"/>
          <w:szCs w:val="24"/>
        </w:rPr>
        <w:t>УВАЖАЕМИ ДОЦЕНТ ГЕОРГИЕВ</w:t>
      </w:r>
      <w:r w:rsidRPr="00685903">
        <w:rPr>
          <w:rFonts w:ascii="Calibri Light" w:hAnsi="Calibri Light" w:cs="Calibri Light"/>
          <w:b/>
          <w:bCs/>
          <w:sz w:val="24"/>
          <w:szCs w:val="24"/>
          <w:lang w:val="en-US"/>
        </w:rPr>
        <w:t>,</w:t>
      </w:r>
    </w:p>
    <w:p w14:paraId="2B38B7E8" w14:textId="47A34F02" w:rsidR="003A3F19" w:rsidRPr="00685903" w:rsidRDefault="003A3F19" w:rsidP="003A3F19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</w:rPr>
        <w:t xml:space="preserve"> </w:t>
      </w:r>
      <w:r w:rsidRPr="00685903">
        <w:rPr>
          <w:rFonts w:ascii="Calibri Light" w:hAnsi="Calibri Light" w:cs="Calibri Light"/>
          <w:sz w:val="24"/>
          <w:szCs w:val="24"/>
        </w:rPr>
        <w:tab/>
        <w:t>Бих искал</w:t>
      </w:r>
      <w:r w:rsidR="00F96F1D" w:rsidRPr="00685903">
        <w:rPr>
          <w:rFonts w:ascii="Calibri Light" w:hAnsi="Calibri Light" w:cs="Calibri Light"/>
          <w:sz w:val="24"/>
          <w:szCs w:val="24"/>
        </w:rPr>
        <w:t>/а</w:t>
      </w:r>
      <w:r w:rsidRPr="00685903">
        <w:rPr>
          <w:rFonts w:ascii="Calibri Light" w:hAnsi="Calibri Light" w:cs="Calibri Light"/>
          <w:sz w:val="24"/>
          <w:szCs w:val="24"/>
        </w:rPr>
        <w:t xml:space="preserve"> да кандидатствам за финанс</w:t>
      </w:r>
      <w:r w:rsidR="00AE2AFB">
        <w:rPr>
          <w:rFonts w:ascii="Calibri Light" w:hAnsi="Calibri Light" w:cs="Calibri Light"/>
          <w:sz w:val="24"/>
          <w:szCs w:val="24"/>
        </w:rPr>
        <w:t xml:space="preserve">ова подкрепа </w:t>
      </w:r>
      <w:r w:rsidRPr="00685903">
        <w:rPr>
          <w:rFonts w:ascii="Calibri Light" w:hAnsi="Calibri Light" w:cs="Calibri Light"/>
          <w:sz w:val="24"/>
          <w:szCs w:val="24"/>
        </w:rPr>
        <w:t xml:space="preserve">за </w:t>
      </w:r>
      <w:r w:rsidR="00083D77">
        <w:rPr>
          <w:rFonts w:ascii="Calibri Light" w:hAnsi="Calibri Light" w:cs="Calibri Light"/>
          <w:sz w:val="24"/>
          <w:szCs w:val="24"/>
        </w:rPr>
        <w:t>постдокторант</w:t>
      </w:r>
      <w:r w:rsidRPr="00685903">
        <w:rPr>
          <w:rFonts w:ascii="Calibri Light" w:hAnsi="Calibri Light" w:cs="Calibri Light"/>
          <w:sz w:val="24"/>
          <w:szCs w:val="24"/>
        </w:rPr>
        <w:t xml:space="preserve"> с право на:</w:t>
      </w:r>
    </w:p>
    <w:p w14:paraId="39F40D0F" w14:textId="77777777" w:rsidR="003A3F19" w:rsidRPr="00685903" w:rsidRDefault="003A3F19" w:rsidP="003A3F19">
      <w:pPr>
        <w:spacing w:after="0" w:line="240" w:lineRule="auto"/>
        <w:jc w:val="both"/>
        <w:rPr>
          <w:rFonts w:ascii="Calibri Light" w:hAnsi="Calibri Light" w:cs="Calibri Light"/>
          <w:sz w:val="16"/>
          <w:szCs w:val="16"/>
        </w:rPr>
      </w:pPr>
    </w:p>
    <w:p w14:paraId="62A5C0C1" w14:textId="77777777" w:rsidR="003A3F19" w:rsidRPr="00685903" w:rsidRDefault="009F742A" w:rsidP="003A3F19">
      <w:pPr>
        <w:pStyle w:val="a7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  <w:lang w:val="bg-BG"/>
        </w:rPr>
        <w:t xml:space="preserve">разходи за </w:t>
      </w:r>
      <w:r w:rsidR="00083D77">
        <w:rPr>
          <w:rFonts w:ascii="Calibri Light" w:hAnsi="Calibri Light" w:cs="Calibri Light"/>
          <w:sz w:val="24"/>
          <w:szCs w:val="24"/>
          <w:lang w:val="bg-BG"/>
        </w:rPr>
        <w:t>труд</w:t>
      </w:r>
      <w:r w:rsidR="00F96F1D" w:rsidRPr="00685903">
        <w:rPr>
          <w:rFonts w:ascii="Calibri Light" w:hAnsi="Calibri Light" w:cs="Calibri Light"/>
          <w:sz w:val="24"/>
          <w:szCs w:val="24"/>
          <w:lang w:val="bg-BG"/>
        </w:rPr>
        <w:t>;</w:t>
      </w:r>
    </w:p>
    <w:p w14:paraId="4120808F" w14:textId="77777777" w:rsidR="003A3F19" w:rsidRPr="00685903" w:rsidRDefault="00083D77" w:rsidP="003A3F19">
      <w:pPr>
        <w:pStyle w:val="a7"/>
        <w:numPr>
          <w:ilvl w:val="0"/>
          <w:numId w:val="3"/>
        </w:numPr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  <w:lang w:val="bg-BG"/>
        </w:rPr>
        <w:t>разходи за участие в конференция</w:t>
      </w:r>
      <w:r w:rsidR="00F96F1D" w:rsidRPr="00685903">
        <w:rPr>
          <w:rFonts w:ascii="Calibri Light" w:hAnsi="Calibri Light" w:cs="Calibri Light"/>
          <w:sz w:val="24"/>
          <w:szCs w:val="24"/>
          <w:lang w:val="bg-BG"/>
        </w:rPr>
        <w:t>.</w:t>
      </w:r>
    </w:p>
    <w:p w14:paraId="16F0D79A" w14:textId="77777777" w:rsidR="00BF7036" w:rsidRPr="00685903" w:rsidRDefault="00BF7036" w:rsidP="00BF7036">
      <w:pPr>
        <w:pStyle w:val="a7"/>
        <w:tabs>
          <w:tab w:val="left" w:pos="0"/>
        </w:tabs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08FA3EE8" w14:textId="293A096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Бих искал/а да работя </w:t>
      </w:r>
      <w:r w:rsidR="009B3885">
        <w:rPr>
          <w:rFonts w:ascii="Calibri Light" w:hAnsi="Calibri Light" w:cs="Calibri Light"/>
          <w:sz w:val="24"/>
          <w:szCs w:val="24"/>
        </w:rPr>
        <w:t xml:space="preserve">върху </w:t>
      </w:r>
      <w:r>
        <w:rPr>
          <w:rFonts w:ascii="Calibri Light" w:hAnsi="Calibri Light" w:cs="Calibri Light"/>
          <w:sz w:val="24"/>
          <w:szCs w:val="24"/>
        </w:rPr>
        <w:t>следната научна задача</w:t>
      </w:r>
      <w:r w:rsidR="00E83D18">
        <w:rPr>
          <w:rFonts w:ascii="Calibri Light" w:hAnsi="Calibri Light" w:cs="Calibri Light"/>
          <w:sz w:val="24"/>
          <w:szCs w:val="24"/>
          <w:lang w:val="en-US"/>
        </w:rPr>
        <w:t xml:space="preserve"> </w:t>
      </w:r>
      <w:r w:rsidR="009B3885">
        <w:rPr>
          <w:rFonts w:ascii="Calibri Light" w:hAnsi="Calibri Light" w:cs="Calibri Light"/>
          <w:sz w:val="24"/>
          <w:szCs w:val="24"/>
        </w:rPr>
        <w:t>/ казус</w:t>
      </w:r>
      <w:r>
        <w:rPr>
          <w:rFonts w:ascii="Calibri Light" w:hAnsi="Calibri Light" w:cs="Calibri Light"/>
          <w:sz w:val="24"/>
          <w:szCs w:val="24"/>
        </w:rPr>
        <w:t>:</w:t>
      </w:r>
    </w:p>
    <w:p w14:paraId="1D14E240" w14:textId="78DC8479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………………………………………………………………………………………………………………..………………………</w:t>
      </w:r>
      <w:r>
        <w:rPr>
          <w:rFonts w:ascii="Calibri Light" w:hAnsi="Calibri Light" w:cs="Calibri Light"/>
          <w:sz w:val="24"/>
          <w:szCs w:val="24"/>
        </w:rPr>
        <w:t>……….</w:t>
      </w:r>
    </w:p>
    <w:p w14:paraId="354541AA" w14:textId="7777777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………………………………………………………………………………………………………………..………………………</w:t>
      </w:r>
      <w:r>
        <w:rPr>
          <w:rFonts w:ascii="Calibri Light" w:hAnsi="Calibri Light" w:cs="Calibri Light"/>
          <w:sz w:val="24"/>
          <w:szCs w:val="24"/>
        </w:rPr>
        <w:t>……….</w:t>
      </w:r>
    </w:p>
    <w:p w14:paraId="3CF4DDA4" w14:textId="7777777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………………………………………………………………………………………………………………..………………………</w:t>
      </w:r>
      <w:r>
        <w:rPr>
          <w:rFonts w:ascii="Calibri Light" w:hAnsi="Calibri Light" w:cs="Calibri Light"/>
          <w:sz w:val="24"/>
          <w:szCs w:val="24"/>
        </w:rPr>
        <w:t>……….</w:t>
      </w:r>
    </w:p>
    <w:p w14:paraId="2B77FD83" w14:textId="7777777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0B56C3AB" w14:textId="7777777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1BC57241" w14:textId="7777777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6B35F01B" w14:textId="7777777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07791D6A" w14:textId="77777777" w:rsid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</w:p>
    <w:p w14:paraId="60AF5988" w14:textId="77777777" w:rsidR="00EC57AE" w:rsidRDefault="00EC57AE" w:rsidP="00AB70A5">
      <w:pPr>
        <w:jc w:val="both"/>
        <w:rPr>
          <w:rFonts w:ascii="Calibri Light" w:hAnsi="Calibri Light" w:cs="Calibri Light"/>
          <w:sz w:val="24"/>
          <w:szCs w:val="24"/>
          <w:lang w:val="en-US"/>
        </w:rPr>
      </w:pPr>
    </w:p>
    <w:p w14:paraId="5CB3EAF2" w14:textId="076C4C14" w:rsidR="00AB70A5" w:rsidRPr="00AB70A5" w:rsidRDefault="00AB70A5" w:rsidP="00AB70A5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В н</w:t>
      </w:r>
      <w:r w:rsidRPr="00AB70A5">
        <w:rPr>
          <w:rFonts w:ascii="Calibri Light" w:hAnsi="Calibri Light" w:cs="Calibri Light"/>
          <w:sz w:val="24"/>
          <w:szCs w:val="24"/>
        </w:rPr>
        <w:t>аучно направление (посочва се само едно):</w:t>
      </w:r>
    </w:p>
    <w:p w14:paraId="7D492F43" w14:textId="420A8E13" w:rsidR="00AB70A5" w:rsidRPr="00AB70A5" w:rsidRDefault="00F27FAF" w:rsidP="00AB70A5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6"/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bookmarkEnd w:id="0"/>
      <w:r w:rsidR="00EC57AE" w:rsidRPr="00EC57AE">
        <w:rPr>
          <w:rFonts w:ascii="Calibri Light" w:hAnsi="Calibri Light" w:cs="Calibri Light"/>
          <w:sz w:val="24"/>
          <w:szCs w:val="24"/>
        </w:rPr>
        <w:t xml:space="preserve"> </w:t>
      </w:r>
      <w:r w:rsidR="00AB70A5" w:rsidRPr="00AB70A5">
        <w:rPr>
          <w:rFonts w:ascii="Calibri Light" w:hAnsi="Calibri Light" w:cs="Calibri Light"/>
          <w:sz w:val="24"/>
          <w:szCs w:val="24"/>
        </w:rPr>
        <w:t xml:space="preserve">Съвременни методи </w:t>
      </w:r>
      <w:r w:rsidR="00217290">
        <w:rPr>
          <w:rFonts w:ascii="Calibri Light" w:hAnsi="Calibri Light" w:cs="Calibri Light"/>
          <w:sz w:val="24"/>
          <w:szCs w:val="24"/>
        </w:rPr>
        <w:t xml:space="preserve">и добри практики </w:t>
      </w:r>
      <w:r w:rsidR="00AB70A5" w:rsidRPr="00AB70A5">
        <w:rPr>
          <w:rFonts w:ascii="Calibri Light" w:hAnsi="Calibri Light" w:cs="Calibri Light"/>
          <w:sz w:val="24"/>
          <w:szCs w:val="24"/>
        </w:rPr>
        <w:t xml:space="preserve">за управление на иновации </w:t>
      </w:r>
    </w:p>
    <w:p w14:paraId="7BA70603" w14:textId="0F95FC00" w:rsidR="00AB70A5" w:rsidRPr="00AB70A5" w:rsidRDefault="00823AF4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8201E6"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8201E6"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 w:rsidRPr="008201E6">
        <w:rPr>
          <w:rFonts w:ascii="Calibri Light" w:hAnsi="Calibri Light" w:cs="Calibri Light"/>
          <w:sz w:val="24"/>
          <w:szCs w:val="24"/>
        </w:rPr>
        <w:fldChar w:fldCharType="end"/>
      </w:r>
      <w:bookmarkEnd w:id="1"/>
      <w:r w:rsidR="003546C6" w:rsidRPr="008201E6">
        <w:t xml:space="preserve"> </w:t>
      </w:r>
      <w:r w:rsidR="003546C6" w:rsidRPr="008201E6">
        <w:rPr>
          <w:rFonts w:ascii="Calibri Light" w:hAnsi="Calibri Light" w:cs="Calibri Light"/>
          <w:sz w:val="24"/>
          <w:szCs w:val="24"/>
        </w:rPr>
        <w:t>Сътрудничество за иновации и управление на иновации</w:t>
      </w:r>
      <w:r w:rsidR="002A7A58">
        <w:rPr>
          <w:rFonts w:ascii="Calibri Light" w:hAnsi="Calibri Light" w:cs="Calibri Light"/>
          <w:sz w:val="24"/>
          <w:szCs w:val="24"/>
        </w:rPr>
        <w:t xml:space="preserve"> </w:t>
      </w:r>
    </w:p>
    <w:p w14:paraId="33E7406D" w14:textId="3FC974C4" w:rsidR="00EA3FB3" w:rsidRPr="008201E6" w:rsidRDefault="00823AF4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8201E6"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8201E6"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 w:rsidRPr="008201E6">
        <w:rPr>
          <w:rFonts w:ascii="Calibri Light" w:hAnsi="Calibri Light" w:cs="Calibri Light"/>
          <w:sz w:val="24"/>
          <w:szCs w:val="24"/>
        </w:rPr>
        <w:fldChar w:fldCharType="end"/>
      </w:r>
      <w:bookmarkEnd w:id="2"/>
      <w:r w:rsidR="002A7A58" w:rsidRPr="008201E6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2A7A58" w:rsidRPr="008201E6">
        <w:rPr>
          <w:rFonts w:ascii="Calibri Light" w:hAnsi="Calibri Light" w:cs="Calibri Light"/>
          <w:sz w:val="24"/>
          <w:szCs w:val="24"/>
        </w:rPr>
        <w:t>Енергийни пазари и услуги</w:t>
      </w:r>
    </w:p>
    <w:p w14:paraId="519E97DA" w14:textId="453DC5F0" w:rsidR="00AB70A5" w:rsidRPr="00EC57AE" w:rsidRDefault="008201E6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EC57AE">
        <w:rPr>
          <w:rFonts w:ascii="Calibri Light" w:hAnsi="Calibri Light" w:cs="Calibri Ligh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Pr="00EC57AE"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 w:rsidR="00000000">
        <w:rPr>
          <w:rFonts w:ascii="Calibri Light" w:hAnsi="Calibri Light" w:cs="Calibri Light"/>
          <w:sz w:val="24"/>
          <w:szCs w:val="24"/>
        </w:rPr>
      </w:r>
      <w:r w:rsidR="00000000">
        <w:rPr>
          <w:rFonts w:ascii="Calibri Light" w:hAnsi="Calibri Light" w:cs="Calibri Light"/>
          <w:sz w:val="24"/>
          <w:szCs w:val="24"/>
        </w:rPr>
        <w:fldChar w:fldCharType="separate"/>
      </w:r>
      <w:r w:rsidRPr="00EC57AE">
        <w:rPr>
          <w:rFonts w:ascii="Calibri Light" w:hAnsi="Calibri Light" w:cs="Calibri Light"/>
          <w:sz w:val="24"/>
          <w:szCs w:val="24"/>
        </w:rPr>
        <w:fldChar w:fldCharType="end"/>
      </w:r>
      <w:bookmarkEnd w:id="3"/>
      <w:r w:rsidRPr="00EC57AE">
        <w:rPr>
          <w:rFonts w:ascii="Calibri Light" w:hAnsi="Calibri Light" w:cs="Calibri Light"/>
          <w:sz w:val="24"/>
          <w:szCs w:val="24"/>
        </w:rPr>
        <w:t xml:space="preserve"> </w:t>
      </w:r>
      <w:r w:rsidR="002A7A58" w:rsidRPr="00EC57AE">
        <w:rPr>
          <w:rFonts w:ascii="Calibri Light" w:hAnsi="Calibri Light" w:cs="Calibri Light"/>
          <w:sz w:val="24"/>
          <w:szCs w:val="24"/>
        </w:rPr>
        <w:t xml:space="preserve">Икономически и управленски аспекти на </w:t>
      </w:r>
      <w:r w:rsidRPr="00EC57AE">
        <w:rPr>
          <w:rFonts w:ascii="Calibri Light" w:hAnsi="Calibri Light" w:cs="Calibri Light"/>
          <w:sz w:val="24"/>
          <w:szCs w:val="24"/>
        </w:rPr>
        <w:t>енергийния</w:t>
      </w:r>
      <w:r w:rsidR="002A7A58" w:rsidRPr="00EC57AE">
        <w:rPr>
          <w:rFonts w:ascii="Calibri Light" w:hAnsi="Calibri Light" w:cs="Calibri Light"/>
          <w:sz w:val="24"/>
          <w:szCs w:val="24"/>
        </w:rPr>
        <w:t xml:space="preserve"> преход</w:t>
      </w:r>
    </w:p>
    <w:p w14:paraId="4C345C4A" w14:textId="552D93CE" w:rsidR="00AB70A5" w:rsidRPr="00AB70A5" w:rsidRDefault="00823AF4" w:rsidP="00AB70A5">
      <w:pPr>
        <w:jc w:val="both"/>
        <w:rPr>
          <w:rFonts w:ascii="Calibri Light" w:hAnsi="Calibri Light" w:cs="Calibri Light"/>
          <w:sz w:val="24"/>
          <w:szCs w:val="24"/>
        </w:rPr>
      </w:pPr>
      <w:r w:rsidRPr="00EC57AE">
        <w:rPr>
          <w:rFonts w:ascii="Segoe UI Symbol" w:hAnsi="Segoe UI Symbol" w:cs="Segoe UI Symbol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EC57AE">
        <w:rPr>
          <w:rFonts w:ascii="Segoe UI Symbol" w:hAnsi="Segoe UI Symbol" w:cs="Segoe UI Symbol"/>
          <w:sz w:val="24"/>
          <w:szCs w:val="24"/>
        </w:rPr>
        <w:instrText xml:space="preserve"> FORMCHECKBOX </w:instrText>
      </w:r>
      <w:r w:rsidR="00000000">
        <w:rPr>
          <w:rFonts w:ascii="Segoe UI Symbol" w:hAnsi="Segoe UI Symbol" w:cs="Segoe UI Symbol"/>
          <w:sz w:val="24"/>
          <w:szCs w:val="24"/>
        </w:rPr>
      </w:r>
      <w:r w:rsidR="00000000">
        <w:rPr>
          <w:rFonts w:ascii="Segoe UI Symbol" w:hAnsi="Segoe UI Symbol" w:cs="Segoe UI Symbol"/>
          <w:sz w:val="24"/>
          <w:szCs w:val="24"/>
        </w:rPr>
        <w:fldChar w:fldCharType="separate"/>
      </w:r>
      <w:r w:rsidRPr="00EC57AE">
        <w:rPr>
          <w:rFonts w:ascii="Segoe UI Symbol" w:hAnsi="Segoe UI Symbol" w:cs="Segoe UI Symbol"/>
          <w:sz w:val="24"/>
          <w:szCs w:val="24"/>
        </w:rPr>
        <w:fldChar w:fldCharType="end"/>
      </w:r>
      <w:bookmarkEnd w:id="4"/>
      <w:r w:rsidR="006100A5" w:rsidRPr="00EC57AE">
        <w:rPr>
          <w:rFonts w:ascii="Segoe UI Symbol" w:hAnsi="Segoe UI Symbol" w:cs="Segoe UI Symbol"/>
          <w:sz w:val="24"/>
          <w:szCs w:val="24"/>
        </w:rPr>
        <w:t xml:space="preserve"> </w:t>
      </w:r>
      <w:r w:rsidR="00AB70A5" w:rsidRPr="00EC57AE">
        <w:rPr>
          <w:rFonts w:ascii="Calibri Light" w:hAnsi="Calibri Light" w:cs="Calibri Light"/>
          <w:sz w:val="24"/>
          <w:szCs w:val="24"/>
        </w:rPr>
        <w:t xml:space="preserve">Подобряване на цифровите </w:t>
      </w:r>
      <w:r w:rsidR="00217290" w:rsidRPr="00EC57AE">
        <w:rPr>
          <w:rFonts w:ascii="Calibri Light" w:hAnsi="Calibri Light" w:cs="Calibri Light"/>
          <w:sz w:val="24"/>
          <w:szCs w:val="24"/>
        </w:rPr>
        <w:t>и организационни</w:t>
      </w:r>
      <w:r w:rsidR="00217290">
        <w:rPr>
          <w:rFonts w:ascii="Calibri Light" w:hAnsi="Calibri Light" w:cs="Calibri Light"/>
          <w:sz w:val="24"/>
          <w:szCs w:val="24"/>
        </w:rPr>
        <w:t xml:space="preserve"> </w:t>
      </w:r>
      <w:r w:rsidR="00AB70A5" w:rsidRPr="00AB70A5">
        <w:rPr>
          <w:rFonts w:ascii="Calibri Light" w:hAnsi="Calibri Light" w:cs="Calibri Light"/>
          <w:sz w:val="24"/>
          <w:szCs w:val="24"/>
        </w:rPr>
        <w:t>предприемачески умения</w:t>
      </w:r>
    </w:p>
    <w:p w14:paraId="1E365B17" w14:textId="676F89EB" w:rsidR="00AB70A5" w:rsidRPr="006100A5" w:rsidRDefault="00823AF4" w:rsidP="003A3F19">
      <w:pPr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>
        <w:rPr>
          <w:rFonts w:ascii="Segoe UI Symbol" w:hAnsi="Segoe UI Symbol" w:cs="Segoe UI Symbol"/>
          <w:sz w:val="24"/>
          <w:szCs w:val="24"/>
        </w:rPr>
        <w:instrText xml:space="preserve"> FORMCHECKBOX </w:instrText>
      </w:r>
      <w:r w:rsidR="00000000">
        <w:rPr>
          <w:rFonts w:ascii="Segoe UI Symbol" w:hAnsi="Segoe UI Symbol" w:cs="Segoe UI Symbol"/>
          <w:sz w:val="24"/>
          <w:szCs w:val="24"/>
        </w:rPr>
      </w:r>
      <w:r w:rsidR="00000000">
        <w:rPr>
          <w:rFonts w:ascii="Segoe UI Symbol" w:hAnsi="Segoe UI Symbol" w:cs="Segoe UI Symbol"/>
          <w:sz w:val="24"/>
          <w:szCs w:val="24"/>
        </w:rPr>
        <w:fldChar w:fldCharType="separate"/>
      </w:r>
      <w:r>
        <w:rPr>
          <w:rFonts w:ascii="Segoe UI Symbol" w:hAnsi="Segoe UI Symbol" w:cs="Segoe UI Symbol"/>
          <w:sz w:val="24"/>
          <w:szCs w:val="24"/>
        </w:rPr>
        <w:fldChar w:fldCharType="end"/>
      </w:r>
      <w:bookmarkEnd w:id="5"/>
      <w:r w:rsidR="00EC57AE" w:rsidRPr="00EC57AE">
        <w:rPr>
          <w:rFonts w:ascii="Segoe UI Symbol" w:hAnsi="Segoe UI Symbol" w:cs="Segoe UI Symbol"/>
          <w:sz w:val="24"/>
          <w:szCs w:val="24"/>
        </w:rPr>
        <w:t xml:space="preserve"> </w:t>
      </w:r>
      <w:r w:rsidR="00AB70A5" w:rsidRPr="00AB70A5">
        <w:rPr>
          <w:rFonts w:ascii="Calibri Light" w:hAnsi="Calibri Light" w:cs="Calibri Light"/>
          <w:sz w:val="24"/>
          <w:szCs w:val="24"/>
        </w:rPr>
        <w:t>Друго, съгласно общата информация за тази дейност, оповестена на сайта: ……………………………………………..</w:t>
      </w:r>
    </w:p>
    <w:p w14:paraId="433EDD10" w14:textId="77777777" w:rsidR="00EC57AE" w:rsidRPr="00EC57AE" w:rsidRDefault="00EC57AE" w:rsidP="003A3F19">
      <w:pPr>
        <w:jc w:val="both"/>
        <w:rPr>
          <w:rFonts w:ascii="Calibri Light" w:hAnsi="Calibri Light" w:cs="Calibri Light"/>
          <w:sz w:val="24"/>
          <w:szCs w:val="24"/>
        </w:rPr>
      </w:pPr>
    </w:p>
    <w:p w14:paraId="0220D369" w14:textId="44D53AD5" w:rsidR="003A3F19" w:rsidRPr="00685903" w:rsidRDefault="003A3F19" w:rsidP="003A3F19">
      <w:pPr>
        <w:jc w:val="both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</w:rPr>
        <w:t>В случай, че кандидатурата ми бъде одобрена, моля необходимите разходи да бъдат финансирани чрез проект „</w:t>
      </w:r>
      <w:r w:rsidRPr="00685903">
        <w:rPr>
          <w:rFonts w:ascii="Calibri Light" w:hAnsi="Calibri Light" w:cs="Calibri Light"/>
          <w:sz w:val="24"/>
          <w:szCs w:val="24"/>
          <w:lang w:val="de-DE"/>
        </w:rPr>
        <w:t>TWIN</w:t>
      </w:r>
      <w:r w:rsidRPr="00685903">
        <w:rPr>
          <w:rFonts w:ascii="Calibri Light" w:hAnsi="Calibri Light" w:cs="Calibri Light"/>
          <w:sz w:val="24"/>
          <w:szCs w:val="24"/>
        </w:rPr>
        <w:t>4</w:t>
      </w:r>
      <w:r w:rsidRPr="00685903">
        <w:rPr>
          <w:rFonts w:ascii="Calibri Light" w:hAnsi="Calibri Light" w:cs="Calibri Light"/>
          <w:sz w:val="24"/>
          <w:szCs w:val="24"/>
          <w:lang w:val="de-DE"/>
        </w:rPr>
        <w:t>ECO</w:t>
      </w:r>
      <w:r w:rsidRPr="00685903">
        <w:rPr>
          <w:rFonts w:ascii="Calibri Light" w:hAnsi="Calibri Light" w:cs="Calibri Light"/>
          <w:sz w:val="24"/>
          <w:szCs w:val="24"/>
        </w:rPr>
        <w:t xml:space="preserve">“. </w:t>
      </w:r>
    </w:p>
    <w:p w14:paraId="75590BE8" w14:textId="77777777" w:rsidR="003A3F19" w:rsidRPr="00685903" w:rsidRDefault="003A3F19" w:rsidP="003A3F19">
      <w:pPr>
        <w:jc w:val="both"/>
        <w:rPr>
          <w:rFonts w:ascii="Calibri Light" w:hAnsi="Calibri Light" w:cs="Calibri Light"/>
          <w:sz w:val="24"/>
          <w:szCs w:val="24"/>
        </w:rPr>
      </w:pPr>
      <w:r w:rsidRPr="00685903">
        <w:rPr>
          <w:rFonts w:ascii="Calibri Light" w:hAnsi="Calibri Light" w:cs="Calibri Light"/>
          <w:sz w:val="24"/>
          <w:szCs w:val="24"/>
        </w:rPr>
        <w:t>Към настоящето заявление прилагам следните документи:</w:t>
      </w:r>
    </w:p>
    <w:p w14:paraId="742ABA31" w14:textId="77777777" w:rsidR="005E4544" w:rsidRPr="00E83D18" w:rsidRDefault="005E4544" w:rsidP="000A4539">
      <w:pPr>
        <w:numPr>
          <w:ilvl w:val="0"/>
          <w:numId w:val="2"/>
        </w:numPr>
        <w:tabs>
          <w:tab w:val="clear" w:pos="360"/>
          <w:tab w:val="num" w:pos="1080"/>
        </w:tabs>
        <w:spacing w:after="0" w:line="276" w:lineRule="auto"/>
        <w:ind w:left="1077" w:hanging="357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>Проект до 10 страници, включващ следните реквизити:</w:t>
      </w:r>
    </w:p>
    <w:p w14:paraId="0DC94C40" w14:textId="77777777" w:rsidR="00E83D18" w:rsidRDefault="00AB70A5" w:rsidP="00CF1A0D">
      <w:pPr>
        <w:numPr>
          <w:ilvl w:val="1"/>
          <w:numId w:val="2"/>
        </w:numPr>
        <w:spacing w:after="0" w:line="276" w:lineRule="auto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>научна задача</w:t>
      </w:r>
      <w:r w:rsidR="00E83D18" w:rsidRPr="00E83D18">
        <w:rPr>
          <w:rFonts w:ascii="Calibri Light" w:hAnsi="Calibri Light" w:cs="Calibri Light"/>
          <w:sz w:val="24"/>
          <w:szCs w:val="24"/>
        </w:rPr>
        <w:t xml:space="preserve"> </w:t>
      </w:r>
      <w:r w:rsidR="00CF1A0D" w:rsidRPr="00E83D18">
        <w:rPr>
          <w:rFonts w:ascii="Calibri Light" w:hAnsi="Calibri Light" w:cs="Calibri Light"/>
          <w:sz w:val="24"/>
          <w:szCs w:val="24"/>
        </w:rPr>
        <w:t xml:space="preserve">/ казус </w:t>
      </w:r>
    </w:p>
    <w:p w14:paraId="2635CDD5" w14:textId="49639EA0" w:rsidR="00410B1E" w:rsidRPr="00E83D18" w:rsidRDefault="00410B1E" w:rsidP="00CF1A0D">
      <w:pPr>
        <w:numPr>
          <w:ilvl w:val="1"/>
          <w:numId w:val="2"/>
        </w:numPr>
        <w:spacing w:after="0" w:line="276" w:lineRule="auto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 xml:space="preserve">методология за работа </w:t>
      </w:r>
    </w:p>
    <w:p w14:paraId="79262ABC" w14:textId="77777777" w:rsidR="00410B1E" w:rsidRPr="00E83D18" w:rsidRDefault="00410B1E" w:rsidP="00410B1E">
      <w:pPr>
        <w:numPr>
          <w:ilvl w:val="1"/>
          <w:numId w:val="2"/>
        </w:numPr>
        <w:spacing w:after="0" w:line="276" w:lineRule="auto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>план за работа</w:t>
      </w:r>
    </w:p>
    <w:p w14:paraId="48425DA4" w14:textId="77777777" w:rsidR="00410B1E" w:rsidRPr="00E83D18" w:rsidRDefault="00410B1E" w:rsidP="00410B1E">
      <w:pPr>
        <w:numPr>
          <w:ilvl w:val="1"/>
          <w:numId w:val="2"/>
        </w:numPr>
        <w:spacing w:after="0" w:line="276" w:lineRule="auto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 xml:space="preserve">очаквани резултати </w:t>
      </w:r>
    </w:p>
    <w:p w14:paraId="350F336C" w14:textId="77777777" w:rsidR="00410B1E" w:rsidRPr="00E83D18" w:rsidRDefault="00410B1E" w:rsidP="00410B1E">
      <w:pPr>
        <w:numPr>
          <w:ilvl w:val="1"/>
          <w:numId w:val="2"/>
        </w:numPr>
        <w:spacing w:after="0" w:line="276" w:lineRule="auto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 xml:space="preserve">времеви график </w:t>
      </w:r>
    </w:p>
    <w:p w14:paraId="23347DB8" w14:textId="77777777" w:rsidR="000A4539" w:rsidRPr="00E83D18" w:rsidRDefault="00410B1E" w:rsidP="00410B1E">
      <w:pPr>
        <w:numPr>
          <w:ilvl w:val="1"/>
          <w:numId w:val="2"/>
        </w:numPr>
        <w:spacing w:after="0" w:line="276" w:lineRule="auto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>CV, съпроводено от копие на диплома за придобита докторска степен</w:t>
      </w:r>
      <w:r w:rsidR="003A3F19" w:rsidRPr="00E83D18">
        <w:rPr>
          <w:rFonts w:ascii="Calibri Light" w:hAnsi="Calibri Light" w:cs="Calibri Light"/>
          <w:sz w:val="24"/>
          <w:szCs w:val="24"/>
        </w:rPr>
        <w:t>;</w:t>
      </w:r>
    </w:p>
    <w:p w14:paraId="2FC7BA43" w14:textId="64C59BE8" w:rsidR="003A3F19" w:rsidRPr="00E83D18" w:rsidRDefault="003A3F19" w:rsidP="003A3F19">
      <w:pPr>
        <w:numPr>
          <w:ilvl w:val="0"/>
          <w:numId w:val="2"/>
        </w:numPr>
        <w:tabs>
          <w:tab w:val="clear" w:pos="360"/>
          <w:tab w:val="num" w:pos="1080"/>
        </w:tabs>
        <w:spacing w:after="0" w:line="276" w:lineRule="auto"/>
        <w:ind w:left="1077" w:hanging="357"/>
        <w:jc w:val="both"/>
        <w:rPr>
          <w:rFonts w:ascii="Calibri Light" w:hAnsi="Calibri Light" w:cs="Calibri Light"/>
          <w:sz w:val="24"/>
          <w:szCs w:val="24"/>
        </w:rPr>
      </w:pPr>
      <w:r w:rsidRPr="00E83D18">
        <w:rPr>
          <w:rFonts w:ascii="Calibri Light" w:hAnsi="Calibri Light" w:cs="Calibri Light"/>
          <w:sz w:val="24"/>
          <w:szCs w:val="24"/>
        </w:rPr>
        <w:t>Мотивационно писмо за</w:t>
      </w:r>
      <w:r w:rsidR="005E4544" w:rsidRPr="00E83D18">
        <w:rPr>
          <w:rFonts w:ascii="Calibri Light" w:hAnsi="Calibri Light" w:cs="Calibri Light"/>
          <w:sz w:val="24"/>
          <w:szCs w:val="24"/>
        </w:rPr>
        <w:t xml:space="preserve"> </w:t>
      </w:r>
      <w:r w:rsidR="00BB1F38" w:rsidRPr="00E83D18">
        <w:rPr>
          <w:rFonts w:ascii="Calibri Light" w:hAnsi="Calibri Light" w:cs="Calibri Light"/>
          <w:sz w:val="24"/>
          <w:szCs w:val="24"/>
        </w:rPr>
        <w:t>подкрепа на</w:t>
      </w:r>
      <w:r w:rsidR="005E4544" w:rsidRPr="00E83D18">
        <w:rPr>
          <w:rFonts w:ascii="Calibri Light" w:hAnsi="Calibri Light" w:cs="Calibri Light"/>
          <w:sz w:val="24"/>
          <w:szCs w:val="24"/>
        </w:rPr>
        <w:t xml:space="preserve"> постдокторант</w:t>
      </w:r>
      <w:r w:rsidRPr="00E83D18">
        <w:rPr>
          <w:rFonts w:ascii="Calibri Light" w:hAnsi="Calibri Light" w:cs="Calibri Light"/>
          <w:sz w:val="24"/>
          <w:szCs w:val="24"/>
        </w:rPr>
        <w:t xml:space="preserve"> (свободен текст)</w:t>
      </w:r>
      <w:r w:rsidR="00EC57AE" w:rsidRPr="00EC57AE">
        <w:rPr>
          <w:rFonts w:ascii="Calibri Light" w:hAnsi="Calibri Light" w:cs="Calibri Light"/>
          <w:sz w:val="24"/>
          <w:szCs w:val="24"/>
        </w:rPr>
        <w:t>.</w:t>
      </w:r>
    </w:p>
    <w:p w14:paraId="1C415B95" w14:textId="77777777" w:rsidR="003A3F19" w:rsidRPr="00685903" w:rsidRDefault="003A3F19" w:rsidP="003A3F19">
      <w:pPr>
        <w:jc w:val="both"/>
        <w:rPr>
          <w:rFonts w:ascii="Calibri Light" w:hAnsi="Calibri Light" w:cs="Calibri Light"/>
          <w:sz w:val="24"/>
          <w:szCs w:val="24"/>
        </w:rPr>
      </w:pPr>
    </w:p>
    <w:p w14:paraId="1263224C" w14:textId="77777777" w:rsidR="00E54F55" w:rsidRPr="00685903" w:rsidRDefault="00E54F55" w:rsidP="003A3F19">
      <w:pPr>
        <w:jc w:val="both"/>
        <w:rPr>
          <w:rFonts w:ascii="Calibri Light" w:hAnsi="Calibri Light" w:cs="Calibri Light"/>
          <w:sz w:val="24"/>
          <w:szCs w:val="24"/>
        </w:rPr>
      </w:pPr>
    </w:p>
    <w:p w14:paraId="002775CF" w14:textId="77777777" w:rsidR="003A3F19" w:rsidRPr="00685903" w:rsidRDefault="003A3F19" w:rsidP="003A3F19">
      <w:pPr>
        <w:pStyle w:val="FreeForm"/>
        <w:ind w:firstLine="360"/>
        <w:rPr>
          <w:rFonts w:ascii="Calibri Light" w:hAnsi="Calibri Light" w:cs="Calibri Light"/>
          <w:sz w:val="24"/>
          <w:szCs w:val="24"/>
          <w:lang w:val="bg-BG"/>
        </w:rPr>
      </w:pPr>
      <w:r w:rsidRPr="00685903">
        <w:rPr>
          <w:rFonts w:ascii="Calibri Light" w:hAnsi="Calibri Light" w:cs="Calibri Light"/>
          <w:sz w:val="24"/>
          <w:szCs w:val="24"/>
          <w:lang w:val="bg-BG"/>
        </w:rPr>
        <w:t>Дата: ……………………</w:t>
      </w:r>
      <w:r w:rsidRPr="00685903">
        <w:rPr>
          <w:rFonts w:ascii="Calibri Light" w:hAnsi="Calibri Light" w:cs="Calibri Light"/>
          <w:sz w:val="24"/>
          <w:szCs w:val="24"/>
          <w:lang w:val="bg-BG"/>
        </w:rPr>
        <w:tab/>
      </w:r>
      <w:r w:rsidRPr="00685903">
        <w:rPr>
          <w:rFonts w:ascii="Calibri Light" w:hAnsi="Calibri Light" w:cs="Calibri Light"/>
          <w:sz w:val="24"/>
          <w:szCs w:val="24"/>
          <w:lang w:val="bg-BG"/>
        </w:rPr>
        <w:tab/>
      </w:r>
      <w:r w:rsidRPr="00685903">
        <w:rPr>
          <w:rFonts w:ascii="Calibri Light" w:hAnsi="Calibri Light" w:cs="Calibri Light"/>
          <w:sz w:val="24"/>
          <w:szCs w:val="24"/>
          <w:lang w:val="bg-BG"/>
        </w:rPr>
        <w:tab/>
      </w:r>
      <w:r w:rsidRPr="00685903">
        <w:rPr>
          <w:rFonts w:ascii="Calibri Light" w:hAnsi="Calibri Light" w:cs="Calibri Light"/>
          <w:sz w:val="24"/>
          <w:szCs w:val="24"/>
          <w:lang w:val="bg-BG"/>
        </w:rPr>
        <w:tab/>
        <w:t>С уважение: ……………………………………</w:t>
      </w:r>
    </w:p>
    <w:p w14:paraId="04DF4285" w14:textId="77777777" w:rsidR="003A3F19" w:rsidRPr="00685903" w:rsidRDefault="003A3F19" w:rsidP="003A3F19">
      <w:pPr>
        <w:pStyle w:val="a7"/>
        <w:spacing w:after="0" w:line="240" w:lineRule="auto"/>
        <w:ind w:left="6480" w:firstLine="720"/>
        <w:jc w:val="both"/>
        <w:rPr>
          <w:rFonts w:ascii="Calibri Light" w:hAnsi="Calibri Light" w:cs="Calibri Light"/>
          <w:sz w:val="24"/>
          <w:szCs w:val="24"/>
          <w:lang w:val="bg-BG"/>
        </w:rPr>
      </w:pPr>
      <w:r w:rsidRPr="00685903">
        <w:rPr>
          <w:rFonts w:ascii="Calibri Light" w:hAnsi="Calibri Light" w:cs="Calibri Light"/>
          <w:sz w:val="24"/>
          <w:szCs w:val="24"/>
          <w:lang w:val="bg-BG"/>
        </w:rPr>
        <w:t>/подпис/</w:t>
      </w:r>
    </w:p>
    <w:p w14:paraId="0407A444" w14:textId="77777777" w:rsidR="003A3F19" w:rsidRPr="00685903" w:rsidRDefault="003A3F19" w:rsidP="003A3F19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sectPr w:rsidR="003A3F19" w:rsidRPr="00685903" w:rsidSect="002144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D0DC3" w14:textId="77777777" w:rsidR="00214406" w:rsidRDefault="00214406" w:rsidP="00B64385">
      <w:pPr>
        <w:spacing w:after="0" w:line="240" w:lineRule="auto"/>
      </w:pPr>
      <w:r>
        <w:separator/>
      </w:r>
    </w:p>
  </w:endnote>
  <w:endnote w:type="continuationSeparator" w:id="0">
    <w:p w14:paraId="49B27536" w14:textId="77777777" w:rsidR="00214406" w:rsidRDefault="00214406" w:rsidP="00B6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Cambria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CD1A9" w14:textId="77777777" w:rsidR="00B64385" w:rsidRDefault="00B6438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F5C6D" w14:textId="77777777" w:rsidR="00B64385" w:rsidRDefault="00B6438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87FE7" w14:textId="77777777" w:rsidR="00B64385" w:rsidRDefault="00B643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A76A6" w14:textId="77777777" w:rsidR="00214406" w:rsidRDefault="00214406" w:rsidP="00B64385">
      <w:pPr>
        <w:spacing w:after="0" w:line="240" w:lineRule="auto"/>
      </w:pPr>
      <w:r>
        <w:separator/>
      </w:r>
    </w:p>
  </w:footnote>
  <w:footnote w:type="continuationSeparator" w:id="0">
    <w:p w14:paraId="26FEC9FE" w14:textId="77777777" w:rsidR="00214406" w:rsidRDefault="00214406" w:rsidP="00B6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45A9C" w14:textId="77777777" w:rsidR="00B64385" w:rsidRDefault="00000000">
    <w:pPr>
      <w:pStyle w:val="a3"/>
    </w:pPr>
    <w:r>
      <w:rPr>
        <w:noProof/>
      </w:rPr>
      <w:pict w14:anchorId="3E4B5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7" o:spid="_x0000_s1027" type="#_x0000_t75" style="position:absolute;margin-left:0;margin-top:0;width:595.2pt;height:841.9pt;z-index:-2;mso-wrap-edited:f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D029B" w14:textId="77777777" w:rsidR="00B64385" w:rsidRDefault="00000000">
    <w:pPr>
      <w:pStyle w:val="a3"/>
    </w:pPr>
    <w:r>
      <w:rPr>
        <w:noProof/>
      </w:rPr>
      <w:pict w14:anchorId="6A4F3A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8" o:spid="_x0000_s1026" type="#_x0000_t75" style="position:absolute;margin-left:0;margin-top:0;width:595.2pt;height:841.9pt;z-index:-1;mso-wrap-edited:f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4D6AE" w14:textId="77777777" w:rsidR="00B64385" w:rsidRDefault="00000000">
    <w:pPr>
      <w:pStyle w:val="a3"/>
    </w:pPr>
    <w:r>
      <w:rPr>
        <w:noProof/>
      </w:rPr>
      <w:pict w14:anchorId="7C8C6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25906" o:spid="_x0000_s1025" type="#_x0000_t75" style="position:absolute;margin-left:0;margin-top:0;width:595.2pt;height:841.9pt;z-index:-3;mso-wrap-edited:f;mso-position-horizontal:center;mso-position-horizontal-relative:margin;mso-position-vertical:center;mso-position-vertical-relative:margin" o:allowincell="f">
          <v:imagedata r:id="rId1" o:title="A4_Artboard 0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"/>
      <w:lvlJc w:val="left"/>
      <w:pPr>
        <w:tabs>
          <w:tab w:val="num" w:pos="360"/>
        </w:tabs>
        <w:ind w:left="360" w:firstLine="3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 w15:restartNumberingAfterBreak="0">
    <w:nsid w:val="29A97A17"/>
    <w:multiLevelType w:val="hybridMultilevel"/>
    <w:tmpl w:val="BD54DD22"/>
    <w:lvl w:ilvl="0" w:tplc="1B841FD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70AD4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543181">
    <w:abstractNumId w:val="0"/>
  </w:num>
  <w:num w:numId="2" w16cid:durableId="550073242">
    <w:abstractNumId w:val="1"/>
  </w:num>
  <w:num w:numId="3" w16cid:durableId="1228146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ttachedTemplate r:id="rId1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5903"/>
    <w:rsid w:val="000020AD"/>
    <w:rsid w:val="000741B8"/>
    <w:rsid w:val="00083D77"/>
    <w:rsid w:val="000A4539"/>
    <w:rsid w:val="000A6FD4"/>
    <w:rsid w:val="000E777C"/>
    <w:rsid w:val="000F27DC"/>
    <w:rsid w:val="001B2550"/>
    <w:rsid w:val="001B2900"/>
    <w:rsid w:val="001C0C06"/>
    <w:rsid w:val="001C6785"/>
    <w:rsid w:val="001F4B51"/>
    <w:rsid w:val="00212313"/>
    <w:rsid w:val="00214406"/>
    <w:rsid w:val="00217290"/>
    <w:rsid w:val="002659B5"/>
    <w:rsid w:val="002A7A58"/>
    <w:rsid w:val="002D72EF"/>
    <w:rsid w:val="0030277B"/>
    <w:rsid w:val="003546C6"/>
    <w:rsid w:val="003A3F19"/>
    <w:rsid w:val="003F61AE"/>
    <w:rsid w:val="00410B1E"/>
    <w:rsid w:val="00433A17"/>
    <w:rsid w:val="0045063B"/>
    <w:rsid w:val="005922D9"/>
    <w:rsid w:val="005A64D5"/>
    <w:rsid w:val="005E4544"/>
    <w:rsid w:val="005F2A9F"/>
    <w:rsid w:val="006100A5"/>
    <w:rsid w:val="00634683"/>
    <w:rsid w:val="00643DAB"/>
    <w:rsid w:val="00653847"/>
    <w:rsid w:val="006718A1"/>
    <w:rsid w:val="00685903"/>
    <w:rsid w:val="00722512"/>
    <w:rsid w:val="00732614"/>
    <w:rsid w:val="007B28D8"/>
    <w:rsid w:val="007B62CF"/>
    <w:rsid w:val="007E4131"/>
    <w:rsid w:val="00817453"/>
    <w:rsid w:val="00817E4C"/>
    <w:rsid w:val="008201E6"/>
    <w:rsid w:val="00823AF4"/>
    <w:rsid w:val="00840B05"/>
    <w:rsid w:val="00861F4A"/>
    <w:rsid w:val="00881EB7"/>
    <w:rsid w:val="008F6CE0"/>
    <w:rsid w:val="00954BE8"/>
    <w:rsid w:val="00994606"/>
    <w:rsid w:val="009A0B69"/>
    <w:rsid w:val="009B3885"/>
    <w:rsid w:val="009F742A"/>
    <w:rsid w:val="00A07192"/>
    <w:rsid w:val="00A23E8E"/>
    <w:rsid w:val="00A44B0B"/>
    <w:rsid w:val="00A80153"/>
    <w:rsid w:val="00AB70A5"/>
    <w:rsid w:val="00AD12B9"/>
    <w:rsid w:val="00AE2AFB"/>
    <w:rsid w:val="00AF3C09"/>
    <w:rsid w:val="00B1685E"/>
    <w:rsid w:val="00B64385"/>
    <w:rsid w:val="00B70630"/>
    <w:rsid w:val="00BB1F38"/>
    <w:rsid w:val="00BB3C45"/>
    <w:rsid w:val="00BD2623"/>
    <w:rsid w:val="00BE3695"/>
    <w:rsid w:val="00BF7036"/>
    <w:rsid w:val="00CF1A0D"/>
    <w:rsid w:val="00D207F7"/>
    <w:rsid w:val="00D338E0"/>
    <w:rsid w:val="00D4478A"/>
    <w:rsid w:val="00D67554"/>
    <w:rsid w:val="00D81765"/>
    <w:rsid w:val="00D9254F"/>
    <w:rsid w:val="00DB298F"/>
    <w:rsid w:val="00DC22C0"/>
    <w:rsid w:val="00DC5DE3"/>
    <w:rsid w:val="00DD5066"/>
    <w:rsid w:val="00E07C85"/>
    <w:rsid w:val="00E25C71"/>
    <w:rsid w:val="00E36953"/>
    <w:rsid w:val="00E54F55"/>
    <w:rsid w:val="00E816AE"/>
    <w:rsid w:val="00E83D18"/>
    <w:rsid w:val="00EA3FB3"/>
    <w:rsid w:val="00EC57AE"/>
    <w:rsid w:val="00F27FAF"/>
    <w:rsid w:val="00F36DF5"/>
    <w:rsid w:val="00F42A6D"/>
    <w:rsid w:val="00F432BF"/>
    <w:rsid w:val="00F96F1D"/>
    <w:rsid w:val="00FF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B4C4C"/>
  <w15:chartTrackingRefBased/>
  <w15:docId w15:val="{DBBDBBB4-EE04-4342-98DA-BB99BC81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B64385"/>
  </w:style>
  <w:style w:type="paragraph" w:styleId="a5">
    <w:name w:val="footer"/>
    <w:basedOn w:val="a"/>
    <w:link w:val="a6"/>
    <w:uiPriority w:val="99"/>
    <w:unhideWhenUsed/>
    <w:rsid w:val="00B6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B64385"/>
  </w:style>
  <w:style w:type="paragraph" w:customStyle="1" w:styleId="FreeForm">
    <w:name w:val="Free Form"/>
    <w:rsid w:val="003A3F19"/>
    <w:rPr>
      <w:rFonts w:eastAsia="ヒラギノ角ゴ Pro W3"/>
      <w:color w:val="000000"/>
      <w:sz w:val="22"/>
      <w:lang w:val="en-US" w:eastAsia="en-US"/>
    </w:rPr>
  </w:style>
  <w:style w:type="paragraph" w:styleId="a7">
    <w:name w:val="List Paragraph"/>
    <w:qFormat/>
    <w:rsid w:val="003A3F19"/>
    <w:pPr>
      <w:spacing w:after="200" w:line="276" w:lineRule="auto"/>
      <w:ind w:left="720"/>
    </w:pPr>
    <w:rPr>
      <w:rFonts w:eastAsia="ヒラギノ角ゴ Pro W3"/>
      <w:color w:val="000000"/>
      <w:sz w:val="22"/>
      <w:lang w:val="en-US" w:eastAsia="en-US"/>
    </w:rPr>
  </w:style>
  <w:style w:type="character" w:styleId="a8">
    <w:name w:val="annotation reference"/>
    <w:uiPriority w:val="99"/>
    <w:semiHidden/>
    <w:unhideWhenUsed/>
    <w:rsid w:val="00E3695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36953"/>
    <w:pPr>
      <w:spacing w:line="240" w:lineRule="auto"/>
    </w:pPr>
    <w:rPr>
      <w:sz w:val="20"/>
      <w:szCs w:val="20"/>
    </w:rPr>
  </w:style>
  <w:style w:type="character" w:customStyle="1" w:styleId="aa">
    <w:name w:val="Текст на коментар Знак"/>
    <w:link w:val="a9"/>
    <w:uiPriority w:val="99"/>
    <w:semiHidden/>
    <w:rsid w:val="00E3695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36953"/>
    <w:rPr>
      <w:b/>
      <w:bCs/>
    </w:rPr>
  </w:style>
  <w:style w:type="character" w:customStyle="1" w:styleId="ac">
    <w:name w:val="Предмет на коментар Знак"/>
    <w:link w:val="ab"/>
    <w:uiPriority w:val="99"/>
    <w:semiHidden/>
    <w:rsid w:val="00E36953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36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Изнесен текст Знак"/>
    <w:link w:val="ad"/>
    <w:uiPriority w:val="99"/>
    <w:semiHidden/>
    <w:rsid w:val="00E36953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E83D1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lgaigatova\Desktop\BG-RRP-2.005-0001\TWIN4ECO_Conference_Molba-la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2BED2-1FD6-42EB-8DBE-DC9DF52E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TWIN4ECO_Conference_Molba-last.dotx</Template>
  <TotalTime>24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Atanas Georgiev</cp:lastModifiedBy>
  <cp:revision>18</cp:revision>
  <dcterms:created xsi:type="dcterms:W3CDTF">2024-04-03T13:36:00Z</dcterms:created>
  <dcterms:modified xsi:type="dcterms:W3CDTF">2024-04-21T11:50:00Z</dcterms:modified>
</cp:coreProperties>
</file>